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52F" w:rsidRDefault="006D4749" w:rsidP="00B876E6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9.65pt;margin-top:-31.05pt;width:172.6pt;height:105.9pt;z-index:251658240" filled="f" stroked="f">
            <v:textbox>
              <w:txbxContent>
                <w:p w:rsidR="005A552F" w:rsidRDefault="004706A4" w:rsidP="001C440B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1314622"/>
                        <wp:effectExtent l="19050" t="0" r="0" b="0"/>
                        <wp:docPr id="1" name="Billede 1" descr="C:\Users\power\Dropbox\Illustrationer\Alfa og beta\AlfaSolerS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SolerS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1314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31E7">
        <w:rPr>
          <w:rFonts w:ascii="Comic Sans MS" w:hAnsi="Comic Sans MS"/>
          <w:sz w:val="28"/>
          <w:szCs w:val="28"/>
        </w:rPr>
        <w:t>Plu</w:t>
      </w:r>
      <w:r w:rsidR="005A552F">
        <w:rPr>
          <w:rFonts w:ascii="Comic Sans MS" w:hAnsi="Comic Sans MS"/>
          <w:sz w:val="28"/>
          <w:szCs w:val="28"/>
        </w:rPr>
        <w:t xml:space="preserve">s </w:t>
      </w:r>
    </w:p>
    <w:p w:rsidR="00BB1620" w:rsidRPr="005A552F" w:rsidRDefault="00AD0B9A" w:rsidP="00671C9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="005A552F" w:rsidRPr="005A552F">
        <w:rPr>
          <w:rFonts w:ascii="Comic Sans MS" w:hAnsi="Comic Sans MS"/>
          <w:sz w:val="24"/>
          <w:szCs w:val="24"/>
        </w:rPr>
        <w:t>stykkerne og sæt streg til det rigtige tal</w:t>
      </w:r>
      <w:r w:rsidR="005A552F">
        <w:rPr>
          <w:rFonts w:ascii="Comic Sans MS" w:hAnsi="Comic Sans MS"/>
          <w:sz w:val="24"/>
          <w:szCs w:val="24"/>
        </w:rPr>
        <w:t>.</w:t>
      </w:r>
    </w:p>
    <w:p w:rsidR="0055632F" w:rsidRDefault="0055632F" w:rsidP="00671C94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5A552F" w:rsidTr="003B311A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</w:t>
            </w:r>
            <w:r w:rsidR="00A9619A">
              <w:rPr>
                <w:rFonts w:ascii="Comic Sans MS" w:hAnsi="Comic Sans MS"/>
                <w:sz w:val="72"/>
                <w:szCs w:val="72"/>
              </w:rPr>
              <w:t xml:space="preserve"> +</w:t>
            </w:r>
            <w:r w:rsidR="005A552F"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5A552F" w:rsidRDefault="006D4749" w:rsidP="005A55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8.35pt;margin-top:35.85pt;width:193pt;height:203pt;z-index:2516613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5A552F" w:rsidRDefault="005A552F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5A552F" w:rsidTr="003B311A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</w:t>
            </w:r>
            <w:r w:rsidR="00A9619A">
              <w:rPr>
                <w:rFonts w:ascii="Comic Sans MS" w:hAnsi="Comic Sans MS"/>
                <w:sz w:val="72"/>
                <w:szCs w:val="72"/>
              </w:rPr>
              <w:t xml:space="preserve"> +</w:t>
            </w:r>
            <w:r w:rsid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5A552F" w:rsidRDefault="005A552F" w:rsidP="005A55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</w:tr>
    </w:tbl>
    <w:p w:rsidR="005A552F" w:rsidRDefault="005A552F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5A552F" w:rsidTr="003B311A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</w:t>
            </w:r>
            <w:r w:rsidR="00A9619A">
              <w:rPr>
                <w:rFonts w:ascii="Comic Sans MS" w:hAnsi="Comic Sans MS"/>
                <w:sz w:val="72"/>
                <w:szCs w:val="72"/>
              </w:rPr>
              <w:t xml:space="preserve"> +</w:t>
            </w:r>
            <w:r w:rsid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5A552F" w:rsidRDefault="005A552F" w:rsidP="005A55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</w:tr>
    </w:tbl>
    <w:p w:rsidR="005A552F" w:rsidRDefault="005A552F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5A552F" w:rsidTr="003B311A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</w:t>
            </w:r>
            <w:r w:rsidR="00A9619A">
              <w:rPr>
                <w:rFonts w:ascii="Comic Sans MS" w:hAnsi="Comic Sans MS"/>
                <w:sz w:val="72"/>
                <w:szCs w:val="72"/>
              </w:rPr>
              <w:t xml:space="preserve"> +</w:t>
            </w:r>
            <w:r w:rsid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5A552F" w:rsidRDefault="005A552F" w:rsidP="005A55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</w:tr>
    </w:tbl>
    <w:p w:rsidR="005A552F" w:rsidRDefault="005A552F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5A552F" w:rsidTr="003B311A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5A552F" w:rsidRPr="005A552F" w:rsidRDefault="004706A4" w:rsidP="00B54BE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</w:t>
            </w:r>
            <w:r w:rsidR="00A9619A">
              <w:rPr>
                <w:rFonts w:ascii="Comic Sans MS" w:hAnsi="Comic Sans MS"/>
                <w:sz w:val="72"/>
                <w:szCs w:val="72"/>
              </w:rPr>
              <w:t xml:space="preserve"> +</w:t>
            </w:r>
            <w:r w:rsid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5A552F" w:rsidRDefault="005A552F" w:rsidP="005A55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</w:tr>
    </w:tbl>
    <w:p w:rsidR="005A552F" w:rsidRDefault="005A552F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5A552F" w:rsidTr="003B311A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</w:t>
            </w:r>
            <w:r w:rsidR="00A9619A">
              <w:rPr>
                <w:rFonts w:ascii="Comic Sans MS" w:hAnsi="Comic Sans MS"/>
                <w:sz w:val="72"/>
                <w:szCs w:val="72"/>
              </w:rPr>
              <w:t xml:space="preserve"> +</w:t>
            </w:r>
            <w:r w:rsid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5A552F" w:rsidRDefault="005A552F" w:rsidP="005A552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5A552F" w:rsidRPr="005A552F" w:rsidRDefault="004706A4" w:rsidP="005A552F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</w:tr>
    </w:tbl>
    <w:p w:rsidR="005A552F" w:rsidRDefault="005A552F" w:rsidP="00671C94">
      <w:pPr>
        <w:rPr>
          <w:rFonts w:ascii="Comic Sans MS" w:hAnsi="Comic Sans MS"/>
          <w:sz w:val="24"/>
          <w:szCs w:val="24"/>
        </w:rPr>
      </w:pPr>
    </w:p>
    <w:p w:rsidR="004706A4" w:rsidRDefault="006D4749" w:rsidP="004706A4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31" type="#_x0000_t202" style="position:absolute;margin-left:309.65pt;margin-top:-31.05pt;width:172.6pt;height:105.9pt;z-index:251663360" filled="f" stroked="f">
            <v:textbox>
              <w:txbxContent>
                <w:p w:rsidR="004706A4" w:rsidRDefault="004706A4" w:rsidP="004706A4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1314622"/>
                        <wp:effectExtent l="19050" t="0" r="0" b="0"/>
                        <wp:docPr id="2" name="Billede 1" descr="C:\Users\power\Dropbox\Illustrationer\Alfa og beta\AlfaSolerS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SolerS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1314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706A4">
        <w:rPr>
          <w:rFonts w:ascii="Comic Sans MS" w:hAnsi="Comic Sans MS"/>
          <w:sz w:val="28"/>
          <w:szCs w:val="28"/>
        </w:rPr>
        <w:t xml:space="preserve">Plus </w:t>
      </w:r>
      <w:r w:rsidR="004706A4">
        <w:rPr>
          <w:rFonts w:ascii="Comic Sans MS" w:hAnsi="Comic Sans MS"/>
          <w:sz w:val="28"/>
          <w:szCs w:val="28"/>
        </w:rPr>
        <w:tab/>
      </w:r>
      <w:r w:rsidR="004706A4" w:rsidRPr="004706A4">
        <w:rPr>
          <w:rFonts w:ascii="Comic Sans MS" w:hAnsi="Comic Sans MS"/>
          <w:color w:val="FF0000"/>
          <w:sz w:val="28"/>
          <w:szCs w:val="28"/>
        </w:rPr>
        <w:t>LØSNING</w:t>
      </w:r>
    </w:p>
    <w:p w:rsidR="004706A4" w:rsidRPr="005A552F" w:rsidRDefault="004706A4" w:rsidP="004706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4706A4" w:rsidRDefault="004706A4" w:rsidP="004706A4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4706A4" w:rsidTr="004B50A1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4706A4" w:rsidRDefault="006D4749" w:rsidP="004B50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33" type="#_x0000_t32" style="position:absolute;left:0;text-align:left;margin-left:8.35pt;margin-top:35.85pt;width:188pt;height:103pt;flip:y;z-index:251665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32" type="#_x0000_t32" style="position:absolute;left:0;text-align:left;margin-left:8.35pt;margin-top:35.85pt;width:193pt;height:203pt;z-index:2516643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4706A4" w:rsidRDefault="004706A4" w:rsidP="004706A4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4706A4" w:rsidTr="004B50A1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4706A4" w:rsidRDefault="006D4749" w:rsidP="004B50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34" type="#_x0000_t32" style="position:absolute;left:0;text-align:left;margin-left:-.65pt;margin-top:38.05pt;width:197pt;height:100pt;flip:y;z-index:2516664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</w:tr>
    </w:tbl>
    <w:p w:rsidR="004706A4" w:rsidRDefault="004706A4" w:rsidP="004706A4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4706A4" w:rsidTr="004B50A1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4706A4" w:rsidRDefault="004706A4" w:rsidP="004B50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</w:tr>
    </w:tbl>
    <w:p w:rsidR="004706A4" w:rsidRDefault="004706A4" w:rsidP="004706A4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4706A4" w:rsidTr="004B50A1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4706A4" w:rsidRDefault="006D4749" w:rsidP="004B50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35" type="#_x0000_t32" style="position:absolute;left:0;text-align:left;margin-left:-.65pt;margin-top:24.5pt;width:197pt;height:5pt;flip:y;z-index:2516674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</w:tr>
    </w:tbl>
    <w:p w:rsidR="004706A4" w:rsidRDefault="004706A4" w:rsidP="004706A4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4706A4" w:rsidTr="004B50A1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4706A4" w:rsidRDefault="006D4749" w:rsidP="004B50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37" type="#_x0000_t32" style="position:absolute;left:0;text-align:left;margin-left:-.65pt;margin-top:34.7pt;width:197pt;height:101pt;flip:y;z-index:2516695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36" type="#_x0000_t32" style="position:absolute;left:0;text-align:left;margin-left:8.35pt;margin-top:28.7pt;width:188pt;height:107pt;z-index:2516684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</w:tr>
    </w:tbl>
    <w:p w:rsidR="004706A4" w:rsidRDefault="004706A4" w:rsidP="004706A4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4706A4" w:rsidTr="004B50A1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4706A4" w:rsidRDefault="004706A4" w:rsidP="004B50A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4706A4" w:rsidRPr="005A552F" w:rsidRDefault="004706A4" w:rsidP="004B50A1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</w:tr>
    </w:tbl>
    <w:p w:rsidR="004706A4" w:rsidRDefault="004706A4" w:rsidP="00671C94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39" type="#_x0000_t202" style="position:absolute;margin-left:309.65pt;margin-top:-31.05pt;width:172.6pt;height:105.9pt;z-index:25167155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5631" cy="1257300"/>
                        <wp:effectExtent l="19050" t="0" r="719" b="0"/>
                        <wp:docPr id="4" name="Billede 2" descr="C:\Users\power\Dropbox\Illustrationer\Alfa og beta\beta cyk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 cykl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791" cy="1259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40" type="#_x0000_t32" style="position:absolute;left:0;text-align:left;margin-left:8pt;margin-top:35.55pt;width:184pt;height:104pt;z-index:2516725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41" type="#_x0000_t202" style="position:absolute;margin-left:309.65pt;margin-top:-31.05pt;width:172.6pt;height:105.9pt;z-index:25167360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 w:rsidRPr="00487E9F">
                    <w:rPr>
                      <w:noProof/>
                    </w:rPr>
                    <w:drawing>
                      <wp:inline distT="0" distB="0" distL="0" distR="0">
                        <wp:extent cx="1275631" cy="1257300"/>
                        <wp:effectExtent l="19050" t="0" r="719" b="0"/>
                        <wp:docPr id="5" name="Billede 2" descr="C:\Users\power\Dropbox\Illustrationer\Alfa og beta\beta cyk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 cykl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791" cy="1259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4706A4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47" type="#_x0000_t32" style="position:absolute;left:0;text-align:left;margin-left:.35pt;margin-top:44.85pt;width:195.65pt;height:189pt;flip:y;z-index:2516797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42" type="#_x0000_t32" style="position:absolute;left:0;text-align:left;margin-left:8pt;margin-top:35.55pt;width:188pt;height:96pt;z-index:2516746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43" type="#_x0000_t32" style="position:absolute;left:0;text-align:left;margin-left:.35pt;margin-top:39.05pt;width:201pt;height:304pt;z-index:2516756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44" type="#_x0000_t32" style="position:absolute;left:0;text-align:left;margin-left:8pt;margin-top:46.25pt;width:188pt;height:94pt;flip:y;z-index:2516766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46" type="#_x0000_t32" style="position:absolute;left:0;text-align:left;margin-left:.35pt;margin-top:39.5pt;width:201pt;height:198pt;flip:y;z-index:2516787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45" type="#_x0000_t32" style="position:absolute;left:0;text-align:left;margin-left:.35pt;margin-top:32.7pt;width:201pt;height:104pt;z-index:2516776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48" type="#_x0000_t202" style="position:absolute;margin-left:309.65pt;margin-top:-31.05pt;width:172.6pt;height:105.9pt;z-index:25168179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0968" cy="1295400"/>
                        <wp:effectExtent l="19050" t="0" r="2032" b="0"/>
                        <wp:docPr id="6" name="Billede 1" descr="C:\Users\power\Dropbox\Illustrationer\Alfa og beta\Alfa h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h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6222" cy="1301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 xml:space="preserve"> 2+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49" type="#_x0000_t32" style="position:absolute;left:0;text-align:left;margin-left:8.35pt;margin-top:35.85pt;width:193pt;height:203pt;z-index:2516828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50" type="#_x0000_t202" style="position:absolute;margin-left:309.65pt;margin-top:-31.05pt;width:172.6pt;height:105.9pt;z-index:25168384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0968" cy="1295400"/>
                        <wp:effectExtent l="19050" t="0" r="2032" b="0"/>
                        <wp:docPr id="7" name="Billede 1" descr="C:\Users\power\Dropbox\Illustrationer\Alfa og beta\Alfa h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h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6222" cy="1301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 w:rsidRPr="00926F35">
        <w:rPr>
          <w:rFonts w:ascii="Comic Sans MS" w:hAnsi="Comic Sans MS"/>
          <w:color w:val="FF0000"/>
          <w:sz w:val="28"/>
          <w:szCs w:val="28"/>
        </w:rPr>
        <w:tab/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 xml:space="preserve"> 2+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52" type="#_x0000_t32" style="position:absolute;left:0;text-align:left;margin-left:8.35pt;margin-top:27.85pt;width:188pt;height:110pt;flip:y;z-index:2516858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51" type="#_x0000_t32" style="position:absolute;left:0;text-align:left;margin-left:8.35pt;margin-top:35.85pt;width:193pt;height:203pt;z-index:2516848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54" type="#_x0000_t32" style="position:absolute;left:0;text-align:left;margin-left:.35pt;margin-top:48.05pt;width:196pt;height:182pt;flip:y;z-index:2516879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53" type="#_x0000_t32" style="position:absolute;left:0;text-align:left;margin-left:8.35pt;margin-top:37.25pt;width:188pt;height:200pt;z-index:2516869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56" type="#_x0000_t32" style="position:absolute;left:0;text-align:left;margin-left:.35pt;margin-top:36.5pt;width:201pt;height:207pt;flip:y;z-index:2516899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55" type="#_x0000_t32" style="position:absolute;left:0;text-align:left;margin-left:8.35pt;margin-top:35.7pt;width:193pt;height:102pt;z-index:2516889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57" type="#_x0000_t202" style="position:absolute;margin-left:309.65pt;margin-top:-31.05pt;width:172.6pt;height:105.9pt;z-index:25169203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 w:rsidRPr="00A647FC">
                    <w:rPr>
                      <w:noProof/>
                    </w:rPr>
                    <w:drawing>
                      <wp:inline distT="0" distB="0" distL="0" distR="0">
                        <wp:extent cx="1036159" cy="1225663"/>
                        <wp:effectExtent l="19050" t="0" r="0" b="0"/>
                        <wp:docPr id="8" name="Billede 2" descr="C:\Users\power\Dropbox\Illustrationer\Alfa og beta\B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898" cy="1226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 xml:space="preserve"> 2+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61" type="#_x0000_t32" style="position:absolute;left:0;text-align:left;margin-left:2.35pt;margin-top:36.85pt;width:195pt;height:100pt;flip:y;z-index:2516961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58" type="#_x0000_t202" style="position:absolute;margin-left:309.65pt;margin-top:-31.05pt;width:172.6pt;height:105.9pt;z-index:251693056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6159" cy="1225663"/>
                        <wp:effectExtent l="19050" t="0" r="0" b="0"/>
                        <wp:docPr id="9" name="Billede 2" descr="C:\Users\power\Dropbox\Illustrationer\Alfa og beta\B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898" cy="1226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 w:rsidRPr="00926F35">
        <w:rPr>
          <w:rFonts w:ascii="Comic Sans MS" w:hAnsi="Comic Sans MS"/>
          <w:color w:val="FF0000"/>
          <w:sz w:val="28"/>
          <w:szCs w:val="28"/>
        </w:rPr>
        <w:tab/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 xml:space="preserve"> 2+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60" type="#_x0000_t32" style="position:absolute;left:0;text-align:left;margin-left:8.35pt;margin-top:34.85pt;width:195pt;height:300pt;z-index:2516951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59" type="#_x0000_t32" style="position:absolute;left:0;text-align:left;margin-left:8.35pt;margin-top:27.85pt;width:188pt;height:110pt;flip:y;z-index:2516940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62" type="#_x0000_t32" style="position:absolute;left:0;text-align:left;margin-left:8.35pt;margin-top:37.05pt;width:188pt;height:103pt;flip:y;z-index:2516971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64" type="#_x0000_t32" style="position:absolute;left:0;text-align:left;margin-left:1.35pt;margin-top:39.25pt;width:195pt;height:197pt;flip:y;z-index:2516992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63" type="#_x0000_t32" style="position:absolute;left:0;text-align:left;margin-left:1.35pt;margin-top:40.5pt;width:195pt;height:196pt;z-index:2516981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65" type="#_x0000_t32" style="position:absolute;left:0;text-align:left;margin-left:1.35pt;margin-top:34.7pt;width:195pt;height:109pt;flip:y;z-index:2517002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66" type="#_x0000_t202" style="position:absolute;margin-left:309.65pt;margin-top:-31.05pt;width:172.6pt;height:105.9pt;z-index:25170227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12712" cy="1307639"/>
                        <wp:effectExtent l="19050" t="0" r="0" b="0"/>
                        <wp:docPr id="10" name="Billede 1" descr="C:\Users\power\Dropbox\Illustrationer\Alfa og beta\Alfaser pindsv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ser pindsv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470" cy="1310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68" type="#_x0000_t32" style="position:absolute;left:0;text-align:left;margin-left:8.35pt;margin-top:35.85pt;width:193pt;height:203pt;z-index:2517043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67" type="#_x0000_t202" style="position:absolute;margin-left:309.65pt;margin-top:-31.05pt;width:172.6pt;height:105.9pt;z-index:251703296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12712" cy="1307639"/>
                        <wp:effectExtent l="19050" t="0" r="0" b="0"/>
                        <wp:docPr id="11" name="Billede 1" descr="C:\Users\power\Dropbox\Illustrationer\Alfa og beta\Alfaser pindsv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ser pindsv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470" cy="1310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860725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71" type="#_x0000_t32" style="position:absolute;left:0;text-align:left;margin-left:-1.65pt;margin-top:28.85pt;width:197pt;height:211pt;flip:y;z-index:2517073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69" type="#_x0000_t32" style="position:absolute;left:0;text-align:left;margin-left:4.35pt;margin-top:37.85pt;width:191pt;height:202pt;z-index:2517053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74" type="#_x0000_t32" style="position:absolute;left:0;text-align:left;margin-left:4.35pt;margin-top:37.05pt;width:197pt;height:393pt;flip:y;z-index:2517104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70" type="#_x0000_t32" style="position:absolute;left:0;text-align:left;margin-left:4.35pt;margin-top:37.05pt;width:191pt;height:190pt;z-index:2517063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72" type="#_x0000_t32" style="position:absolute;left:0;text-align:left;margin-left:4.35pt;margin-top:37.5pt;width:197pt;height:96pt;z-index:2517084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73" type="#_x0000_t32" style="position:absolute;left:0;text-align:left;margin-left:-1.65pt;margin-top:32.7pt;width:203pt;height:114pt;z-index:2517094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75" type="#_x0000_t202" style="position:absolute;margin-left:309.65pt;margin-top:-31.05pt;width:172.6pt;height:105.9pt;z-index:25171251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90951" cy="1372963"/>
                        <wp:effectExtent l="19050" t="0" r="4499" b="0"/>
                        <wp:docPr id="13" name="Billede 2" descr="C:\Users\power\Dropbox\Illustrationer\Alfa og beta\Beta i rumm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 i rumm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896" cy="1377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77" type="#_x0000_t32" style="position:absolute;left:0;text-align:left;margin-left:-1.65pt;margin-top:30.85pt;width:193pt;height:210pt;z-index:2517145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+ 12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76" type="#_x0000_t202" style="position:absolute;margin-left:309.65pt;margin-top:-31.05pt;width:172.6pt;height:105.9pt;z-index:251713536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 w:rsidRPr="009A1ABC">
                    <w:rPr>
                      <w:noProof/>
                    </w:rPr>
                    <w:drawing>
                      <wp:inline distT="0" distB="0" distL="0" distR="0">
                        <wp:extent cx="1690951" cy="1372963"/>
                        <wp:effectExtent l="19050" t="0" r="4499" b="0"/>
                        <wp:docPr id="14" name="Billede 2" descr="C:\Users\power\Dropbox\Illustrationer\Alfa og beta\Beta i rumm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 i rumm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896" cy="1377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860725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82" type="#_x0000_t32" style="position:absolute;left:0;text-align:left;margin-left:4.35pt;margin-top:34.85pt;width:195pt;height:405pt;flip:y;z-index:2517196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78" type="#_x0000_t32" style="position:absolute;left:0;text-align:left;margin-left:4.35pt;margin-top:34.85pt;width:195pt;height:194pt;z-index:2517155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83" type="#_x0000_t32" style="position:absolute;left:0;text-align:left;margin-left:-.65pt;margin-top:54.05pt;width:200pt;height:393pt;flip:y;z-index:2517207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79" type="#_x0000_t32" style="position:absolute;left:0;text-align:left;margin-left:4.35pt;margin-top:42.05pt;width:190pt;height:205pt;z-index:2517166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81" type="#_x0000_t32" style="position:absolute;left:0;text-align:left;margin-left:4.35pt;margin-top:27.25pt;width:190pt;height:198pt;z-index:2517186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+ 12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80" type="#_x0000_t32" style="position:absolute;left:0;text-align:left;margin-left:4.35pt;margin-top:29.5pt;width:195pt;height:209pt;z-index:2517176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84" type="#_x0000_t202" style="position:absolute;margin-left:309.65pt;margin-top:-31.05pt;width:172.6pt;height:105.9pt;z-index:25172275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71806" cy="1205988"/>
                        <wp:effectExtent l="19050" t="0" r="4594" b="0"/>
                        <wp:docPr id="16" name="Billede 1" descr="C:\Users\power\Dropbox\Illustrationer\Alfa og beta\Alfa maling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maling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428" cy="1205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86" type="#_x0000_t32" style="position:absolute;left:0;text-align:left;margin-left:4.25pt;margin-top:32.55pt;width:189.65pt;height:205.45pt;z-index:2517248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85" type="#_x0000_t202" style="position:absolute;margin-left:309.65pt;margin-top:-31.05pt;width:172.6pt;height:105.9pt;z-index:251723776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71806" cy="1205988"/>
                        <wp:effectExtent l="19050" t="0" r="4594" b="0"/>
                        <wp:docPr id="17" name="Billede 1" descr="C:\Users\power\Dropbox\Illustrationer\Alfa og beta\Alfa maling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maling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428" cy="1205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485A93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89" type="#_x0000_t32" style="position:absolute;left:0;text-align:left;margin-left:7.75pt;margin-top:37.85pt;width:187.9pt;height:202.8pt;flip:y;z-index:25172787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87" type="#_x0000_t32" style="position:absolute;left:0;text-align:left;margin-left:.75pt;margin-top:18.5pt;width:194.9pt;height:3in;z-index:2517258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91" type="#_x0000_t32" style="position:absolute;left:0;text-align:left;margin-left:7.75pt;margin-top:45.05pt;width:187.9pt;height:297.65pt;flip:y;z-index:25172992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88" type="#_x0000_t32" style="position:absolute;left:0;text-align:left;margin-left:.75pt;margin-top:34.5pt;width:194.9pt;height:403.9pt;z-index:2517268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92" type="#_x0000_t32" style="position:absolute;left:0;text-align:left;margin-left:7.75pt;margin-top:49.8pt;width:187.9pt;height:187.05pt;flip:y;z-index:2517309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90" type="#_x0000_t32" style="position:absolute;left:0;text-align:left;margin-left:.75pt;margin-top:34pt;width:194.9pt;height:102.75pt;z-index:2517288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93" type="#_x0000_t202" style="position:absolute;margin-left:309.65pt;margin-top:-31.05pt;width:172.6pt;height:105.9pt;z-index:25173299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 w:rsidRPr="004D36A1">
                    <w:rPr>
                      <w:noProof/>
                    </w:rPr>
                    <w:drawing>
                      <wp:inline distT="0" distB="0" distL="0" distR="0">
                        <wp:extent cx="1674017" cy="1293541"/>
                        <wp:effectExtent l="19050" t="0" r="2383" b="0"/>
                        <wp:docPr id="19" name="Billede 2" descr="C:\Users\power\Dropbox\Illustrationer\Alfa og beta\Beta leger med dr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 leger med dr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7590" cy="128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95" type="#_x0000_t32" style="position:absolute;left:0;text-align:left;margin-left:4.85pt;margin-top:33.1pt;width:194.95pt;height:403.9pt;z-index:2517350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094" type="#_x0000_t202" style="position:absolute;margin-left:309.65pt;margin-top:-31.05pt;width:172.6pt;height:105.9pt;z-index:251734016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74017" cy="1293541"/>
                        <wp:effectExtent l="19050" t="0" r="2383" b="0"/>
                        <wp:docPr id="20" name="Billede 2" descr="C:\Users\power\Dropbox\Illustrationer\Alfa og beta\Beta leger med dr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 leger med dr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7590" cy="128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485A93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98" type="#_x0000_t32" style="position:absolute;left:0;text-align:left;margin-left:1.35pt;margin-top:44.85pt;width:197.85pt;height:199.3pt;flip:y;z-index:2517381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96" type="#_x0000_t32" style="position:absolute;left:0;text-align:left;margin-left:1.35pt;margin-top:19.05pt;width:202.8pt;height:417.95pt;z-index:2517360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noProof/>
                <w:sz w:val="72"/>
                <w:szCs w:val="72"/>
              </w:rPr>
              <w:pict>
                <v:shape id="_x0000_s1097" type="#_x0000_t32" style="position:absolute;left:0;text-align:left;margin-left:155.8pt;margin-top:43.25pt;width:206.35pt;height:390.75pt;z-index:251737088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sz w:val="72"/>
                <w:szCs w:val="72"/>
              </w:rPr>
              <w:t>4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00" type="#_x0000_t32" style="position:absolute;left:0;text-align:left;margin-left:1.35pt;margin-top:51.15pt;width:197.85pt;height:390.75pt;flip:y;z-index:2517401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099" type="#_x0000_t32" style="position:absolute;left:0;text-align:left;margin-left:1.35pt;margin-top:46.95pt;width:193.45pt;height:188.45pt;flip:y;z-index:2517391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01" type="#_x0000_t32" style="position:absolute;left:0;text-align:left;margin-left:1.35pt;margin-top:36.65pt;width:197.85pt;height:1.75pt;z-index:2517411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02" type="#_x0000_t202" style="position:absolute;margin-left:309.65pt;margin-top:-31.05pt;width:172.6pt;height:105.9pt;z-index:25174323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99305" cy="1311396"/>
                        <wp:effectExtent l="19050" t="0" r="0" b="0"/>
                        <wp:docPr id="22" name="Billede 1" descr="C:\Users\power\Dropbox\Illustrationer\Alfa og beta\alfa ma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mal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372" cy="1312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04" type="#_x0000_t32" style="position:absolute;left:0;text-align:left;margin-left:.75pt;margin-top:44.15pt;width:203.7pt;height:4in;z-index:2517452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03" type="#_x0000_t202" style="position:absolute;margin-left:309.65pt;margin-top:-31.05pt;width:172.6pt;height:105.9pt;z-index:251744256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99305" cy="1311396"/>
                        <wp:effectExtent l="19050" t="0" r="0" b="0"/>
                        <wp:docPr id="23" name="Billede 1" descr="C:\Users\power\Dropbox\Illustrationer\Alfa og beta\alfa ma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mal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372" cy="1312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E669C1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07" type="#_x0000_t32" style="position:absolute;left:0;text-align:left;margin-left:4.25pt;margin-top:45.75pt;width:189.65pt;height:200.15pt;flip:y;z-index:2517483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06" type="#_x0000_t32" style="position:absolute;left:0;text-align:left;margin-left:-.15pt;margin-top:30.8pt;width:198.45pt;height:198.45pt;z-index:2517473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09" type="#_x0000_t32" style="position:absolute;left:0;text-align:left;margin-left:4.25pt;margin-top:49.4pt;width:194.05pt;height:4in;flip:y;z-index:2517504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05" type="#_x0000_t32" style="position:absolute;left:0;text-align:left;margin-left:-.15pt;margin-top:38.9pt;width:198.45pt;height:298.5pt;z-index:2517463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10" type="#_x0000_t32" style="position:absolute;left:0;text-align:left;margin-left:-.15pt;margin-top:39.3pt;width:198.45pt;height:201.95pt;flip:y;z-index:2517514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08" type="#_x0000_t32" style="position:absolute;left:0;text-align:left;margin-left:4.25pt;margin-top:39.3pt;width:194.05pt;height:195.8pt;z-index:2517493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11" type="#_x0000_t202" style="position:absolute;margin-left:309.65pt;margin-top:-31.05pt;width:172.6pt;height:105.9pt;z-index:25175347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5003" cy="1181878"/>
                        <wp:effectExtent l="19050" t="0" r="0" b="0"/>
                        <wp:docPr id="25" name="Billede 1" descr="C:\Users\power\Dropbox\Illustrationer\Alfa og beta\Beta ser ege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Beta ser ege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789" cy="1182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13" type="#_x0000_t32" style="position:absolute;left:0;text-align:left;margin-left:.75pt;margin-top:44.15pt;width:203.7pt;height:4in;z-index:2517555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12" type="#_x0000_t202" style="position:absolute;margin-left:309.65pt;margin-top:-31.05pt;width:172.6pt;height:105.9pt;z-index:251754496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 w:rsidRPr="00DD69BB">
                    <w:rPr>
                      <w:noProof/>
                    </w:rPr>
                    <w:drawing>
                      <wp:inline distT="0" distB="0" distL="0" distR="0">
                        <wp:extent cx="1125003" cy="1181878"/>
                        <wp:effectExtent l="19050" t="0" r="0" b="0"/>
                        <wp:docPr id="26" name="Billede 1" descr="C:\Users\power\Dropbox\Illustrationer\Alfa og beta\Beta ser ege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Beta ser ege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789" cy="1182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E669C1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19" type="#_x0000_t32" style="position:absolute;left:0;text-align:left;margin-left:4.25pt;margin-top:27.3pt;width:194.05pt;height:218.6pt;z-index:2517616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15" type="#_x0000_t32" style="position:absolute;left:0;text-align:left;margin-left:-.15pt;margin-top:52.75pt;width:198.45pt;height:290.65pt;flip:y;z-index:2517575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17" type="#_x0000_t32" style="position:absolute;left:0;text-align:left;margin-left:4.25pt;margin-top:38.9pt;width:194.05pt;height:298.5pt;flip:y;z-index:25175961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14" type="#_x0000_t32" style="position:absolute;left:0;text-align:left;margin-left:-.15pt;margin-top:38.9pt;width:198.45pt;height:298.5pt;z-index:2517565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16" type="#_x0000_t32" style="position:absolute;left:0;text-align:left;margin-left:-.15pt;margin-top:44.3pt;width:209.85pt;height:301.2pt;z-index:2517585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18" type="#_x0000_t32" style="position:absolute;left:0;text-align:left;margin-left:-.15pt;margin-top:33.15pt;width:198.45pt;height:202.8pt;flip:y;z-index:2517606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20" type="#_x0000_t202" style="position:absolute;margin-left:309.65pt;margin-top:-31.05pt;width:172.6pt;height:105.9pt;z-index:25176371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9658" cy="1284754"/>
                        <wp:effectExtent l="19050" t="0" r="0" b="0"/>
                        <wp:docPr id="28" name="Billede 1" descr="C:\Users\power\Dropbox\Illustrationer\Alfa og beta\Alfa Indian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Indian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698" cy="1283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28" type="#_x0000_t32" style="position:absolute;left:0;text-align:left;margin-left:1.6pt;margin-top:34.3pt;width:199.35pt;height:202.85pt;z-index:2517719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21" type="#_x0000_t202" style="position:absolute;margin-left:309.65pt;margin-top:-31.05pt;width:172.6pt;height:105.9pt;z-index:251764736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9658" cy="1284754"/>
                        <wp:effectExtent l="19050" t="0" r="0" b="0"/>
                        <wp:docPr id="29" name="Billede 1" descr="C:\Users\power\Dropbox\Illustrationer\Alfa og beta\Alfa Indian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Indian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698" cy="1283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972612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23" type="#_x0000_t32" style="position:absolute;left:0;text-align:left;margin-left:4.25pt;margin-top:32.55pt;width:195.8pt;height:102.75pt;flip:y;z-index:2517667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22" type="#_x0000_t32" style="position:absolute;left:0;text-align:left;margin-left:4.25pt;margin-top:42.2pt;width:195.8pt;height:201.1pt;z-index:2517657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25" type="#_x0000_t32" style="position:absolute;left:0;text-align:left;margin-left:4.25pt;margin-top:38.9pt;width:189.65pt;height:200.15pt;flip:y;z-index:2517688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24" type="#_x0000_t32" style="position:absolute;left:0;text-align:left;margin-left:4.25pt;margin-top:37.3pt;width:195.8pt;height:192.3pt;z-index:2517678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27" type="#_x0000_t32" style="position:absolute;left:0;text-align:left;margin-left:4.25pt;margin-top:43.65pt;width:195.8pt;height:195.85pt;flip:y;z-index:2517708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26" type="#_x0000_t32" style="position:absolute;left:0;text-align:left;margin-left:4.25pt;margin-top:42.95pt;width:189.65pt;height:95.75pt;z-index:2517698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29" type="#_x0000_t202" style="position:absolute;margin-left:309.65pt;margin-top:-31.05pt;width:172.6pt;height:105.9pt;z-index:25177395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1382189"/>
                        <wp:effectExtent l="19050" t="0" r="0" b="0"/>
                        <wp:docPr id="31" name="Billede 2" descr="C:\Users\power\Dropbox\Illustrationer\Alfa og beta\Beta pi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 pi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1382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32" type="#_x0000_t32" style="position:absolute;left:0;text-align:left;margin-left:1.6pt;margin-top:34.3pt;width:199.35pt;height:202.85pt;z-index:2517770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30" type="#_x0000_t202" style="position:absolute;margin-left:309.65pt;margin-top:-31.05pt;width:172.6pt;height:105.9pt;z-index:251774976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1382189"/>
                        <wp:effectExtent l="19050" t="0" r="0" b="0"/>
                        <wp:docPr id="32" name="Billede 3" descr="C:\Users\power\Dropbox\Illustrationer\Alfa og beta\Beta pi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ower\Dropbox\Illustrationer\Alfa og beta\Beta pi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1382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972612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35" type="#_x0000_t32" style="position:absolute;left:0;text-align:left;margin-left:4.25pt;margin-top:42.2pt;width:195.8pt;height:201.1pt;flip:y;z-index:25178009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31" type="#_x0000_t32" style="position:absolute;left:0;text-align:left;margin-left:4.25pt;margin-top:42.2pt;width:195.8pt;height:201.1pt;z-index:2517760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36" type="#_x0000_t32" style="position:absolute;left:0;text-align:left;margin-left:4.25pt;margin-top:47.05pt;width:187.1pt;height:297pt;flip:y;z-index:25178112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33" type="#_x0000_t32" style="position:absolute;left:0;text-align:left;margin-left:4.25pt;margin-top:40.05pt;width:195.8pt;height:191pt;z-index:2517780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34" type="#_x0000_t32" style="position:absolute;left:0;text-align:left;margin-left:4.25pt;margin-top:41.5pt;width:187.1pt;height:191pt;z-index:2517790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37" type="#_x0000_t32" style="position:absolute;left:0;text-align:left;margin-left:10.35pt;margin-top:31.7pt;width:189.7pt;height:111pt;flip:y;z-index:2517821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6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38" type="#_x0000_t202" style="position:absolute;margin-left:309.65pt;margin-top:-31.05pt;width:172.6pt;height:105.9pt;z-index:25178419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61892" cy="1191301"/>
                        <wp:effectExtent l="19050" t="0" r="0" b="0"/>
                        <wp:docPr id="34" name="Billede 1" descr="C:\Users\power\Dropbox\Illustrationer\Alfa og beta\Alfa kylling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kylling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725" cy="1190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39" type="#_x0000_t32" style="position:absolute;left:0;text-align:left;margin-left:1.6pt;margin-top:42.2pt;width:198.45pt;height:194.05pt;z-index:2517852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40" type="#_x0000_t202" style="position:absolute;margin-left:309.65pt;margin-top:-31.05pt;width:172.6pt;height:105.9pt;z-index:25178624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61892" cy="1191301"/>
                        <wp:effectExtent l="19050" t="0" r="0" b="0"/>
                        <wp:docPr id="35" name="Billede 1" descr="C:\Users\power\Dropbox\Illustrationer\Alfa og beta\Alfa kylling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kylling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725" cy="1190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AB4638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42" type="#_x0000_t32" style="position:absolute;left:0;text-align:left;margin-left:6.9pt;margin-top:33.45pt;width:193.15pt;height:110.6pt;flip:y;z-index:2517882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41" type="#_x0000_t32" style="position:absolute;left:0;text-align:left;margin-left:1.6pt;margin-top:42.2pt;width:198.45pt;height:194.05pt;z-index:2517872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44" type="#_x0000_t32" style="position:absolute;left:0;text-align:left;margin-left:1.6pt;margin-top:43.25pt;width:198.45pt;height:198.45pt;flip:y;z-index:2517903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43" type="#_x0000_t32" style="position:absolute;left:0;text-align:left;margin-left:6.9pt;margin-top:41.7pt;width:188.75pt;height:94.8pt;z-index:2517893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46" type="#_x0000_t32" style="position:absolute;left:0;text-align:left;margin-left:1.6pt;margin-top:36.8pt;width:194.05pt;height:92.2pt;flip:y;z-index:2517923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45" type="#_x0000_t32" style="position:absolute;left:0;text-align:left;margin-left:6.9pt;margin-top:31.55pt;width:193.15pt;height:108.9pt;z-index:2517913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47" type="#_x0000_t202" style="position:absolute;margin-left:309.65pt;margin-top:-31.05pt;width:172.6pt;height:105.9pt;z-index:25179443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 w:rsidRPr="006735C0">
                    <w:rPr>
                      <w:noProof/>
                    </w:rPr>
                    <w:drawing>
                      <wp:inline distT="0" distB="0" distL="0" distR="0">
                        <wp:extent cx="1594385" cy="1257096"/>
                        <wp:effectExtent l="19050" t="0" r="5815" b="0"/>
                        <wp:docPr id="37" name="Billede 2" descr="C:\Users\power\Dropbox\Illustrationer\Alfa og beta\Beta ser fis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 ser fis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481" cy="1261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48" type="#_x0000_t32" style="position:absolute;left:0;text-align:left;margin-left:1.6pt;margin-top:42.2pt;width:198.45pt;height:194.05pt;z-index:2517954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18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49" type="#_x0000_t202" style="position:absolute;margin-left:309.65pt;margin-top:-31.05pt;width:172.6pt;height:105.9pt;z-index:25179648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94385" cy="1257096"/>
                        <wp:effectExtent l="19050" t="0" r="5815" b="0"/>
                        <wp:docPr id="38" name="Billede 2" descr="C:\Users\power\Dropbox\Illustrationer\Alfa og beta\Beta ser fis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 ser fis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481" cy="1261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A25F08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51" type="#_x0000_t32" style="position:absolute;left:0;text-align:left;margin-left:6.9pt;margin-top:42.2pt;width:193.15pt;height:103.65pt;flip:y;z-index:2517985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50" type="#_x0000_t32" style="position:absolute;left:0;text-align:left;margin-left:1.6pt;margin-top:42.2pt;width:198.45pt;height:194.05pt;z-index:2517975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53" type="#_x0000_t32" style="position:absolute;left:0;text-align:left;margin-left:1.6pt;margin-top:45.05pt;width:198.45pt;height:296.75pt;flip:y;z-index:2518005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52" type="#_x0000_t32" style="position:absolute;left:0;text-align:left;margin-left:1.6pt;margin-top:40.8pt;width:190.55pt;height:95.7pt;z-index:2517995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54" type="#_x0000_t32" style="position:absolute;left:0;text-align:left;margin-left:1.6pt;margin-top:35.75pt;width:198.45pt;height:200.2pt;z-index:2518016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55" type="#_x0000_t32" style="position:absolute;left:0;text-align:left;margin-left:6.9pt;margin-top:31.55pt;width:193.15pt;height:103.6pt;flip:y;z-index:2518026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7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18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56" type="#_x0000_t202" style="position:absolute;margin-left:309.65pt;margin-top:-31.05pt;width:172.6pt;height:105.9pt;z-index:25180467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8102" cy="1265466"/>
                        <wp:effectExtent l="19050" t="0" r="8298" b="0"/>
                        <wp:docPr id="40" name="Billede 1" descr="C:\Users\power\Dropbox\Illustrationer\Alfa og beta\Alfa i Rumm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i Rumm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4340" cy="1270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>Plus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57" type="#_x0000_t32" style="position:absolute;left:0;text-align:left;margin-left:0;margin-top:41.2pt;width:201.35pt;height:194pt;z-index:2518056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58" type="#_x0000_t202" style="position:absolute;margin-left:309.65pt;margin-top:-31.05pt;width:172.6pt;height:105.9pt;z-index:25180672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8102" cy="1265466"/>
                        <wp:effectExtent l="19050" t="0" r="8298" b="0"/>
                        <wp:docPr id="41" name="Billede 1" descr="C:\Users\power\Dropbox\Illustrationer\Alfa og beta\Alfa i Rumm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i Rumm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4340" cy="1270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>Plus</w:t>
      </w:r>
      <w:r>
        <w:rPr>
          <w:rFonts w:ascii="Comic Sans MS" w:hAnsi="Comic Sans MS"/>
          <w:sz w:val="28"/>
          <w:szCs w:val="28"/>
        </w:rPr>
        <w:tab/>
      </w:r>
      <w:r w:rsidRPr="00C1546F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60" type="#_x0000_t32" style="position:absolute;left:0;text-align:left;margin-left:6.1pt;margin-top:41.2pt;width:195.25pt;height:86.65pt;flip:y;z-index:25180876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59" type="#_x0000_t32" style="position:absolute;left:0;text-align:left;margin-left:0;margin-top:41.2pt;width:201.35pt;height:194pt;z-index:2518077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61" type="#_x0000_t32" style="position:absolute;left:0;text-align:left;margin-left:0;margin-top:39.25pt;width:192.8pt;height:95.15pt;flip:y;z-index:2518097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62" type="#_x0000_t32" style="position:absolute;left:0;text-align:left;margin-left:0;margin-top:36.6pt;width:192.8pt;height:3.65pt;flip:y;z-index:2518108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64" type="#_x0000_t32" style="position:absolute;left:0;text-align:left;margin-left:6.1pt;margin-top:31pt;width:186.7pt;height:0;z-index:2518128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63" type="#_x0000_t32" style="position:absolute;left:0;text-align:left;margin-left:6.1pt;margin-top:37.6pt;width:186.7pt;height:2.4pt;flip:y;z-index:2518118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65" type="#_x0000_t202" style="position:absolute;margin-left:309.65pt;margin-top:-31.05pt;width:172.6pt;height:105.9pt;z-index:25181491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8102" cy="1265466"/>
                        <wp:effectExtent l="19050" t="0" r="8298" b="0"/>
                        <wp:docPr id="43" name="Billede 1" descr="C:\Users\power\Dropbox\Illustrationer\Alfa og beta\Alfa i Rumm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i Rumm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4340" cy="1270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>Plus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66" type="#_x0000_t32" style="position:absolute;left:0;text-align:left;margin-left:0;margin-top:41.2pt;width:201.35pt;height:194pt;z-index:2518159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67" type="#_x0000_t202" style="position:absolute;margin-left:309.65pt;margin-top:-31.05pt;width:172.6pt;height:105.9pt;z-index:25181696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8102" cy="1265466"/>
                        <wp:effectExtent l="19050" t="0" r="8298" b="0"/>
                        <wp:docPr id="44" name="Billede 1" descr="C:\Users\power\Dropbox\Illustrationer\Alfa og beta\Alfa i Rumm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i Rumm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4340" cy="1270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>Plus</w:t>
      </w:r>
      <w:r w:rsidRPr="009C58A7">
        <w:rPr>
          <w:rFonts w:ascii="Comic Sans MS" w:hAnsi="Comic Sans MS"/>
          <w:color w:val="FF0000"/>
          <w:sz w:val="28"/>
          <w:szCs w:val="28"/>
        </w:rPr>
        <w:tab/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69" type="#_x0000_t32" style="position:absolute;left:0;text-align:left;margin-left:0;margin-top:41.2pt;width:201.35pt;height:96.4pt;flip:y;z-index:2518190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68" type="#_x0000_t32" style="position:absolute;left:0;text-align:left;margin-left:0;margin-top:41.2pt;width:201.35pt;height:194pt;z-index:2518179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70" type="#_x0000_t32" style="position:absolute;left:0;text-align:left;margin-left:0;margin-top:36.8pt;width:201.35pt;height:97.6pt;flip:y;z-index:2518200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73" type="#_x0000_t32" style="position:absolute;left:0;text-align:left;margin-left:0;margin-top:35.4pt;width:201.35pt;height:108.6pt;z-index:2518231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71" type="#_x0000_t32" style="position:absolute;left:0;text-align:left;margin-left:0;margin-top:42.7pt;width:195.25pt;height:195.25pt;flip:y;z-index:2518210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72" type="#_x0000_t32" style="position:absolute;left:0;text-align:left;margin-left:0;margin-top:24.9pt;width:195.25pt;height:112.25pt;z-index:2518220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8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74" type="#_x0000_t202" style="position:absolute;margin-left:309.65pt;margin-top:-31.05pt;width:172.6pt;height:105.9pt;z-index:25182515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05415" cy="1068594"/>
                        <wp:effectExtent l="19050" t="0" r="0" b="0"/>
                        <wp:docPr id="46" name="Billede 1" descr="C:\Users\power\Dropbox\Illustrationer\Alfa og beta\Alfa skriv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skriv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2883" cy="107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75" type="#_x0000_t32" style="position:absolute;left:0;text-align:left;margin-left:-2.75pt;margin-top:39.6pt;width:200.15pt;height:103.6pt;z-index:2518261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76" type="#_x0000_t202" style="position:absolute;margin-left:309.65pt;margin-top:-31.05pt;width:172.6pt;height:105.9pt;z-index:25182720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 w:rsidRPr="00901225">
                    <w:rPr>
                      <w:noProof/>
                    </w:rPr>
                    <w:drawing>
                      <wp:inline distT="0" distB="0" distL="0" distR="0">
                        <wp:extent cx="1505415" cy="1068594"/>
                        <wp:effectExtent l="19050" t="0" r="0" b="0"/>
                        <wp:docPr id="47" name="Billede 1" descr="C:\Users\power\Dropbox\Illustrationer\Alfa og beta\Alfa skriv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skriv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2883" cy="107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 w:rsidRPr="00F258B3"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79" type="#_x0000_t32" style="position:absolute;left:0;text-align:left;margin-left:13.9pt;margin-top:53.65pt;width:183.5pt;height:191.4pt;flip:y;z-index:25183027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77" type="#_x0000_t32" style="position:absolute;left:0;text-align:left;margin-left:-2.75pt;margin-top:39.6pt;width:200.15pt;height:103.6pt;z-index:2518282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78" type="#_x0000_t32" style="position:absolute;left:0;text-align:left;margin-left:-2.75pt;margin-top:42.4pt;width:200.15pt;height:195.8pt;z-index:2518292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80" type="#_x0000_t32" style="position:absolute;left:0;text-align:left;margin-left:-2.75pt;margin-top:37.3pt;width:189.65pt;height:100.1pt;flip:y;z-index:2518312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82" type="#_x0000_t32" style="position:absolute;left:0;text-align:left;margin-left:3.35pt;margin-top:43.85pt;width:188.8pt;height:106.25pt;flip:y;z-index:2518333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81" type="#_x0000_t32" style="position:absolute;left:0;text-align:left;margin-left:-2.75pt;margin-top:35.95pt;width:200.15pt;height:105.35pt;z-index:2518323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83" type="#_x0000_t202" style="position:absolute;margin-left:309.65pt;margin-top:-31.05pt;width:172.6pt;height:105.9pt;z-index:25183539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1309080"/>
                        <wp:effectExtent l="19050" t="0" r="0" b="0"/>
                        <wp:docPr id="49" name="Billede 1" descr="C:\Users\power\Dropbox\Illustrationer\Alfa og beta\BetaSnu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BetaSnus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1309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84" type="#_x0000_t32" style="position:absolute;left:0;text-align:left;margin-left:-2.15pt;margin-top:40.15pt;width:200.15pt;height:184.35pt;z-index:2518364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+ 12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21</w:t>
            </w:r>
          </w:p>
        </w:tc>
      </w:tr>
    </w:tbl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85" type="#_x0000_t202" style="position:absolute;margin-left:309.65pt;margin-top:-31.05pt;width:172.6pt;height:105.9pt;z-index:25183744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1309080"/>
                        <wp:effectExtent l="19050" t="0" r="0" b="0"/>
                        <wp:docPr id="50" name="Billede 1" descr="C:\Users\power\Dropbox\Illustrationer\Alfa og beta\BetaSnu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BetaSnus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1309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87" type="#_x0000_t32" style="position:absolute;left:0;text-align:left;margin-left:16pt;margin-top:40.15pt;width:171.25pt;height:102.9pt;flip:y;z-index:2518394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86" type="#_x0000_t32" style="position:absolute;left:0;text-align:left;margin-left:-2.15pt;margin-top:40.15pt;width:200.15pt;height:184.35pt;z-index:2518384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88" type="#_x0000_t32" style="position:absolute;left:0;text-align:left;margin-left:6.15pt;margin-top:42.25pt;width:181.1pt;height:81.45pt;flip:y;z-index:2518405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+ 11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90" type="#_x0000_t32" style="position:absolute;left:0;text-align:left;margin-left:6.15pt;margin-top:31.6pt;width:191.85pt;height:100.35pt;flip:y;z-index:2518425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89" type="#_x0000_t32" style="position:absolute;left:0;text-align:left;margin-left:6.15pt;margin-top:23.95pt;width:181.1pt;height:116.75pt;z-index:2518415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18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9 + 12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91" type="#_x0000_t32" style="position:absolute;left:0;text-align:left;margin-left:-2.15pt;margin-top:30.7pt;width:200.15pt;height:6.55pt;flip:y;z-index:2518435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21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92" type="#_x0000_t202" style="position:absolute;margin-left:309.65pt;margin-top:-31.05pt;width:172.6pt;height:105.9pt;z-index:25184563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1564226"/>
                        <wp:effectExtent l="19050" t="0" r="0" b="0"/>
                        <wp:docPr id="52" name="Billede 1" descr="C:\Users\power\Dropbox\Illustrationer\Alfa og beta\Alfa fisk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fisk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1564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93" type="#_x0000_t32" style="position:absolute;left:0;text-align:left;margin-left:-2.85pt;margin-top:39.2pt;width:197.4pt;height:89.8pt;z-index:2518466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194" type="#_x0000_t202" style="position:absolute;margin-left:309.65pt;margin-top:-31.05pt;width:172.6pt;height:105.9pt;z-index:25184768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1564226"/>
                        <wp:effectExtent l="19050" t="0" r="0" b="0"/>
                        <wp:docPr id="53" name="Billede 1" descr="C:\Users\power\Dropbox\Illustrationer\Alfa og beta\Alfa fisk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wer\Dropbox\Illustrationer\Alfa og beta\Alfa fisk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1564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>Plus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97" type="#_x0000_t32" style="position:absolute;left:0;text-align:left;margin-left:9.3pt;margin-top:39.2pt;width:185.25pt;height:194.15pt;flip:y;z-index:2518507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95" type="#_x0000_t32" style="position:absolute;left:0;text-align:left;margin-left:-2.85pt;margin-top:39.2pt;width:197.4pt;height:89.8pt;z-index:2518487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14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+ 1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96" type="#_x0000_t32" style="position:absolute;left:0;text-align:left;margin-left:3.65pt;margin-top:34.65pt;width:190.9pt;height:97.9pt;z-index:2518497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+ 4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+ 2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200" type="#_x0000_t32" style="position:absolute;left:0;text-align:left;margin-left:3.65pt;margin-top:43.45pt;width:190.9pt;height:196.6pt;flip:y;z-index:2518538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98" type="#_x0000_t32" style="position:absolute;left:0;text-align:left;margin-left:3.65pt;margin-top:43.45pt;width:196.55pt;height:96.25pt;z-index:2518517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+ 3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199" type="#_x0000_t32" style="position:absolute;left:0;text-align:left;margin-left:3.65pt;margin-top:34.85pt;width:196.55pt;height:104.4pt;z-index:2518528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13</w:t>
            </w:r>
          </w:p>
        </w:tc>
      </w:tr>
    </w:tbl>
    <w:p w:rsidR="0028450A" w:rsidRPr="0055632F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201" type="#_x0000_t202" style="position:absolute;margin-left:309.65pt;margin-top:-10pt;width:172.6pt;height:84.85pt;z-index:251855872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793892"/>
                        <wp:effectExtent l="19050" t="0" r="0" b="0"/>
                        <wp:docPr id="55" name="Billede 2" descr="C:\Users\power\Dropbox\Illustrationer\Alfa og beta\BetaSov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ower\Dropbox\Illustrationer\Alfa og beta\BetaSov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793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 xml:space="preserve">Plus 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202" type="#_x0000_t32" style="position:absolute;left:0;text-align:left;margin-left:-2.85pt;margin-top:39.2pt;width:197.4pt;height:89.8pt;z-index:2518568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18</w:t>
            </w:r>
          </w:p>
        </w:tc>
      </w:tr>
    </w:tbl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p w:rsidR="0028450A" w:rsidRDefault="0028450A" w:rsidP="0028450A">
      <w:pPr>
        <w:tabs>
          <w:tab w:val="left" w:pos="226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 id="_x0000_s1203" type="#_x0000_t202" style="position:absolute;margin-left:309.65pt;margin-top:-18.15pt;width:172.6pt;height:93pt;z-index:251857920" filled="f" stroked="f">
            <v:textbox>
              <w:txbxContent>
                <w:p w:rsidR="0028450A" w:rsidRDefault="0028450A" w:rsidP="0028450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9140" cy="793892"/>
                        <wp:effectExtent l="19050" t="0" r="0" b="0"/>
                        <wp:docPr id="56" name="Billede 3" descr="C:\Users\power\Dropbox\Illustrationer\Alfa og beta\BetaSov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ower\Dropbox\Illustrationer\Alfa og beta\BetaSov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793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8"/>
          <w:szCs w:val="28"/>
        </w:rPr>
        <w:t>Plus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color w:val="FF0000"/>
          <w:sz w:val="28"/>
          <w:szCs w:val="28"/>
        </w:rPr>
        <w:t>LØSNING</w:t>
      </w:r>
    </w:p>
    <w:p w:rsidR="0028450A" w:rsidRPr="005A552F" w:rsidRDefault="0028450A" w:rsidP="00284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Regn plus </w:t>
      </w:r>
      <w:r w:rsidRPr="005A552F">
        <w:rPr>
          <w:rFonts w:ascii="Comic Sans MS" w:hAnsi="Comic Sans MS"/>
          <w:sz w:val="24"/>
          <w:szCs w:val="24"/>
        </w:rPr>
        <w:t>stykkerne og sæt streg til det rigtige tal</w:t>
      </w:r>
      <w:r>
        <w:rPr>
          <w:rFonts w:ascii="Comic Sans MS" w:hAnsi="Comic Sans MS"/>
          <w:sz w:val="24"/>
          <w:szCs w:val="24"/>
        </w:rPr>
        <w:t>.</w:t>
      </w:r>
    </w:p>
    <w:p w:rsidR="0028450A" w:rsidRDefault="0028450A" w:rsidP="0028450A">
      <w:pPr>
        <w:rPr>
          <w:rFonts w:ascii="Comic Sans MS" w:hAnsi="Comic Sans MS"/>
          <w:sz w:val="24"/>
          <w:szCs w:val="24"/>
        </w:rPr>
      </w:pPr>
    </w:p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</w:t>
            </w:r>
            <w:r w:rsidRPr="005A552F">
              <w:rPr>
                <w:rFonts w:ascii="Comic Sans MS" w:hAnsi="Comic Sans MS"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206" type="#_x0000_t32" style="position:absolute;left:0;text-align:left;margin-left:3.65pt;margin-top:46.95pt;width:193.05pt;height:192pt;flip:y;z-index:2518609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204" type="#_x0000_t32" style="position:absolute;left:0;text-align:left;margin-left:3.65pt;margin-top:29.2pt;width:193.05pt;height:114.8pt;z-index:2518589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19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+ 6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205" type="#_x0000_t32" style="position:absolute;left:0;text-align:left;margin-left:3.65pt;margin-top:31.7pt;width:193.05pt;height:106.45pt;z-index:2518599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20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+ 9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16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+ 5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207" type="#_x0000_t32" style="position:absolute;left:0;text-align:left;margin-left:3.65pt;margin-top:33.65pt;width:182.6pt;height:1pt;z-index:2518620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15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+ 8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209" type="#_x0000_t32" style="position:absolute;left:0;text-align:left;margin-left:3.65pt;margin-top:46.55pt;width:187.85pt;height:95pt;flip:y;z-index:2518640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shape id="_x0000_s1208" type="#_x0000_t32" style="position:absolute;left:0;text-align:left;margin-left:3.65pt;margin-top:41.35pt;width:182.6pt;height:93.9pt;z-index:2518630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17</w:t>
            </w:r>
          </w:p>
        </w:tc>
      </w:tr>
    </w:tbl>
    <w:p w:rsidR="0028450A" w:rsidRDefault="0028450A" w:rsidP="0028450A"/>
    <w:tbl>
      <w:tblPr>
        <w:tblStyle w:val="Tabel-Gitter"/>
        <w:tblW w:w="0" w:type="auto"/>
        <w:tblLook w:val="04A0"/>
      </w:tblPr>
      <w:tblGrid>
        <w:gridCol w:w="3259"/>
        <w:gridCol w:w="4220"/>
        <w:gridCol w:w="2299"/>
      </w:tblGrid>
      <w:tr w:rsidR="0028450A" w:rsidTr="00F03206">
        <w:trPr>
          <w:trHeight w:val="1417"/>
        </w:trPr>
        <w:tc>
          <w:tcPr>
            <w:tcW w:w="3259" w:type="dxa"/>
            <w:tcBorders>
              <w:top w:val="single" w:sz="18" w:space="0" w:color="6600FF"/>
              <w:left w:val="single" w:sz="18" w:space="0" w:color="6600FF"/>
              <w:bottom w:val="single" w:sz="18" w:space="0" w:color="6600FF"/>
              <w:right w:val="single" w:sz="18" w:space="0" w:color="6600FF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10 + 7</w:t>
            </w:r>
          </w:p>
        </w:tc>
        <w:tc>
          <w:tcPr>
            <w:tcW w:w="4220" w:type="dxa"/>
            <w:tcBorders>
              <w:top w:val="nil"/>
              <w:left w:val="single" w:sz="18" w:space="0" w:color="6600FF"/>
              <w:bottom w:val="nil"/>
              <w:right w:val="single" w:sz="18" w:space="0" w:color="00B050"/>
            </w:tcBorders>
            <w:vAlign w:val="center"/>
          </w:tcPr>
          <w:p w:rsidR="0028450A" w:rsidRDefault="0028450A" w:rsidP="00F032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28450A" w:rsidRPr="005A552F" w:rsidRDefault="0028450A" w:rsidP="00F0320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18</w:t>
            </w:r>
          </w:p>
        </w:tc>
      </w:tr>
    </w:tbl>
    <w:p w:rsidR="0028450A" w:rsidRDefault="0028450A" w:rsidP="00671C94">
      <w:pPr>
        <w:rPr>
          <w:rFonts w:ascii="Comic Sans MS" w:hAnsi="Comic Sans MS"/>
          <w:sz w:val="24"/>
          <w:szCs w:val="24"/>
        </w:rPr>
      </w:pPr>
    </w:p>
    <w:sectPr w:rsidR="0028450A" w:rsidSect="005A552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560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776" w:rsidRDefault="00591776" w:rsidP="00D90AC9">
      <w:pPr>
        <w:spacing w:after="0" w:line="240" w:lineRule="auto"/>
      </w:pPr>
      <w:r>
        <w:separator/>
      </w:r>
    </w:p>
  </w:endnote>
  <w:endnote w:type="continuationSeparator" w:id="0">
    <w:p w:rsidR="00591776" w:rsidRDefault="00591776" w:rsidP="00D90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32" w:rsidRDefault="00467A32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AC9" w:rsidRPr="00236BD9" w:rsidRDefault="00467A32">
    <w:pPr>
      <w:pStyle w:val="Sidefod"/>
      <w:pBdr>
        <w:top w:val="thinThickSmallGap" w:sz="24" w:space="1" w:color="622423" w:themeColor="accent2" w:themeShade="7F"/>
      </w:pBdr>
      <w:rPr>
        <w:rFonts w:asciiTheme="majorHAnsi" w:hAnsiTheme="majorHAnsi"/>
        <w:lang w:val="en-US"/>
      </w:rPr>
    </w:pPr>
    <w:r>
      <w:rPr>
        <w:noProof/>
      </w:rPr>
      <w:drawing>
        <wp:inline distT="0" distB="0" distL="0" distR="0">
          <wp:extent cx="84499" cy="85961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99086" cy="100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6BD9">
      <w:rPr>
        <w:rFonts w:asciiTheme="majorHAnsi" w:hAnsiTheme="majorHAnsi"/>
        <w:lang w:val="en-US"/>
      </w:rPr>
      <w:t xml:space="preserve"> </w:t>
    </w:r>
    <w:hyperlink r:id="rId2" w:history="1">
      <w:r w:rsidR="00236BD9" w:rsidRPr="00236BD9">
        <w:rPr>
          <w:rStyle w:val="Hyperlink"/>
          <w:rFonts w:asciiTheme="majorHAnsi" w:hAnsiTheme="majorHAnsi"/>
          <w:lang w:val="en-US"/>
        </w:rPr>
        <w:t>www.JoanEriksen.dk</w:t>
      </w:r>
    </w:hyperlink>
    <w:r w:rsidR="00236BD9" w:rsidRPr="00236BD9">
      <w:rPr>
        <w:rFonts w:asciiTheme="majorHAnsi" w:hAnsiTheme="majorHAnsi"/>
        <w:lang w:val="en-US"/>
      </w:rPr>
      <w:tab/>
      <w:t>JE - AW</w:t>
    </w:r>
    <w:r w:rsidR="00D90AC9">
      <w:rPr>
        <w:rFonts w:asciiTheme="majorHAnsi" w:hAnsiTheme="majorHAnsi"/>
      </w:rPr>
      <w:ptab w:relativeTo="margin" w:alignment="right" w:leader="none"/>
    </w:r>
    <w:r w:rsidR="00D90AC9" w:rsidRPr="00236BD9">
      <w:rPr>
        <w:rFonts w:asciiTheme="majorHAnsi" w:hAnsiTheme="majorHAnsi"/>
        <w:lang w:val="en-US"/>
      </w:rPr>
      <w:t xml:space="preserve">Side </w:t>
    </w:r>
    <w:r w:rsidR="006D4749" w:rsidRPr="006D4749">
      <w:fldChar w:fldCharType="begin"/>
    </w:r>
    <w:r w:rsidR="003D5505" w:rsidRPr="00236BD9">
      <w:rPr>
        <w:lang w:val="en-US"/>
      </w:rPr>
      <w:instrText xml:space="preserve"> PAGE   \* MERGEFORMAT </w:instrText>
    </w:r>
    <w:r w:rsidR="006D4749" w:rsidRPr="006D4749">
      <w:fldChar w:fldCharType="separate"/>
    </w:r>
    <w:r w:rsidR="0028450A" w:rsidRPr="0028450A">
      <w:rPr>
        <w:rFonts w:asciiTheme="majorHAnsi" w:hAnsiTheme="majorHAnsi"/>
        <w:noProof/>
        <w:lang w:val="en-US"/>
      </w:rPr>
      <w:t>2</w:t>
    </w:r>
    <w:r w:rsidR="006D4749">
      <w:rPr>
        <w:rFonts w:asciiTheme="majorHAnsi" w:hAnsiTheme="majorHAnsi"/>
        <w:noProof/>
      </w:rPr>
      <w:fldChar w:fldCharType="end"/>
    </w:r>
  </w:p>
  <w:p w:rsidR="00D90AC9" w:rsidRPr="00236BD9" w:rsidRDefault="00D90AC9">
    <w:pPr>
      <w:pStyle w:val="Sidefod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32" w:rsidRDefault="00467A32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776" w:rsidRDefault="00591776" w:rsidP="00D90AC9">
      <w:pPr>
        <w:spacing w:after="0" w:line="240" w:lineRule="auto"/>
      </w:pPr>
      <w:r>
        <w:separator/>
      </w:r>
    </w:p>
  </w:footnote>
  <w:footnote w:type="continuationSeparator" w:id="0">
    <w:p w:rsidR="00591776" w:rsidRDefault="00591776" w:rsidP="00D90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32" w:rsidRDefault="00467A32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32" w:rsidRDefault="00467A32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32" w:rsidRDefault="00467A32">
    <w:pPr>
      <w:pStyle w:val="Sidehove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attachedTemplate r:id="rId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E7F48"/>
    <w:rsid w:val="000231E7"/>
    <w:rsid w:val="00055FCC"/>
    <w:rsid w:val="000D71CE"/>
    <w:rsid w:val="001003CD"/>
    <w:rsid w:val="0016775E"/>
    <w:rsid w:val="001A67D6"/>
    <w:rsid w:val="001C440B"/>
    <w:rsid w:val="00203339"/>
    <w:rsid w:val="00210F0A"/>
    <w:rsid w:val="0023181A"/>
    <w:rsid w:val="00236BD9"/>
    <w:rsid w:val="00251DF4"/>
    <w:rsid w:val="0028450A"/>
    <w:rsid w:val="003A3D43"/>
    <w:rsid w:val="003B171C"/>
    <w:rsid w:val="003B311A"/>
    <w:rsid w:val="003C4028"/>
    <w:rsid w:val="003D5505"/>
    <w:rsid w:val="003E7F48"/>
    <w:rsid w:val="00467A32"/>
    <w:rsid w:val="004706A4"/>
    <w:rsid w:val="004E37F4"/>
    <w:rsid w:val="004F496C"/>
    <w:rsid w:val="0050407B"/>
    <w:rsid w:val="0051286E"/>
    <w:rsid w:val="00512E23"/>
    <w:rsid w:val="0055632F"/>
    <w:rsid w:val="00585A3A"/>
    <w:rsid w:val="00591776"/>
    <w:rsid w:val="005A552F"/>
    <w:rsid w:val="005B116D"/>
    <w:rsid w:val="00641056"/>
    <w:rsid w:val="00671C94"/>
    <w:rsid w:val="006C1D51"/>
    <w:rsid w:val="006C5FA6"/>
    <w:rsid w:val="006D4749"/>
    <w:rsid w:val="00756329"/>
    <w:rsid w:val="007945AB"/>
    <w:rsid w:val="007B70D1"/>
    <w:rsid w:val="00860725"/>
    <w:rsid w:val="008D5AA1"/>
    <w:rsid w:val="008F24A3"/>
    <w:rsid w:val="008F7F2F"/>
    <w:rsid w:val="00923E65"/>
    <w:rsid w:val="00A9468A"/>
    <w:rsid w:val="00A9619A"/>
    <w:rsid w:val="00AB6C33"/>
    <w:rsid w:val="00AD0B9A"/>
    <w:rsid w:val="00B0737B"/>
    <w:rsid w:val="00B54BEF"/>
    <w:rsid w:val="00B876E6"/>
    <w:rsid w:val="00B90CD6"/>
    <w:rsid w:val="00BB1620"/>
    <w:rsid w:val="00C00F3B"/>
    <w:rsid w:val="00C04940"/>
    <w:rsid w:val="00C20603"/>
    <w:rsid w:val="00C33270"/>
    <w:rsid w:val="00C41606"/>
    <w:rsid w:val="00C504E7"/>
    <w:rsid w:val="00D776AC"/>
    <w:rsid w:val="00D90AC9"/>
    <w:rsid w:val="00E845D9"/>
    <w:rsid w:val="00F15689"/>
    <w:rsid w:val="00FC0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39"/>
      <o:colormenu v:ext="edit" fillcolor="none" strokecolor="none"/>
    </o:shapedefaults>
    <o:shapelayout v:ext="edit">
      <o:idmap v:ext="edit" data="1"/>
      <o:rules v:ext="edit">
        <o:r id="V:Rule8" type="connector" idref="#_x0000_s1032"/>
        <o:r id="V:Rule9" type="connector" idref="#_x0000_s1029"/>
        <o:r id="V:Rule10" type="connector" idref="#_x0000_s1034"/>
        <o:r id="V:Rule11" type="connector" idref="#_x0000_s1033"/>
        <o:r id="V:Rule12" type="connector" idref="#_x0000_s1036"/>
        <o:r id="V:Rule13" type="connector" idref="#_x0000_s1037"/>
        <o:r id="V:Rule14" type="connector" idref="#_x0000_s1035"/>
        <o:r id="V:Rule15" type="connector" idref="#_x0000_s1042"/>
        <o:r id="V:Rule16" type="connector" idref="#_x0000_s1040"/>
        <o:r id="V:Rule17" type="connector" idref="#_x0000_s1045"/>
        <o:r id="V:Rule18" type="connector" idref="#_x0000_s1046"/>
        <o:r id="V:Rule19" type="connector" idref="#_x0000_s1047"/>
        <o:r id="V:Rule20" type="connector" idref="#_x0000_s1044"/>
        <o:r id="V:Rule21" type="connector" idref="#_x0000_s1043"/>
        <o:r id="V:Rule22" type="connector" idref="#_x0000_s1053"/>
        <o:r id="V:Rule23" type="connector" idref="#_x0000_s1054"/>
        <o:r id="V:Rule24" type="connector" idref="#_x0000_s1055"/>
        <o:r id="V:Rule25" type="connector" idref="#_x0000_s1052"/>
        <o:r id="V:Rule26" type="connector" idref="#_x0000_s1049"/>
        <o:r id="V:Rule27" type="connector" idref="#_x0000_s1056"/>
        <o:r id="V:Rule28" type="connector" idref="#_x0000_s1051"/>
        <o:r id="V:Rule29" type="connector" idref="#_x0000_s1063"/>
        <o:r id="V:Rule30" type="connector" idref="#_x0000_s1062"/>
        <o:r id="V:Rule31" type="connector" idref="#_x0000_s1061"/>
        <o:r id="V:Rule32" type="connector" idref="#_x0000_s1064"/>
        <o:r id="V:Rule33" type="connector" idref="#_x0000_s1065"/>
        <o:r id="V:Rule34" type="connector" idref="#_x0000_s1059"/>
        <o:r id="V:Rule35" type="connector" idref="#_x0000_s1060"/>
        <o:r id="V:Rule36" type="connector" idref="#_x0000_s1068"/>
        <o:r id="V:Rule37" type="connector" idref="#_x0000_s1070"/>
        <o:r id="V:Rule38" type="connector" idref="#_x0000_s1069"/>
        <o:r id="V:Rule39" type="connector" idref="#_x0000_s1072"/>
        <o:r id="V:Rule40" type="connector" idref="#_x0000_s1073"/>
        <o:r id="V:Rule41" type="connector" idref="#_x0000_s1071"/>
        <o:r id="V:Rule42" type="connector" idref="#_x0000_s1074"/>
        <o:r id="V:Rule43" type="connector" idref="#_x0000_s1078"/>
        <o:r id="V:Rule44" type="connector" idref="#_x0000_s1083"/>
        <o:r id="V:Rule45" type="connector" idref="#_x0000_s1079"/>
        <o:r id="V:Rule46" type="connector" idref="#_x0000_s1080"/>
        <o:r id="V:Rule47" type="connector" idref="#_x0000_s1082"/>
        <o:r id="V:Rule48" type="connector" idref="#_x0000_s1077"/>
        <o:r id="V:Rule49" type="connector" idref="#_x0000_s1081"/>
        <o:r id="V:Rule50" type="connector" idref="#_x0000_s1086"/>
        <o:r id="V:Rule51" type="connector" idref="#_x0000_s1088"/>
        <o:r id="V:Rule52" type="connector" idref="#_x0000_s1087"/>
        <o:r id="V:Rule53" type="connector" idref="#_x0000_s1090"/>
        <o:r id="V:Rule54" type="connector" idref="#_x0000_s1091"/>
        <o:r id="V:Rule55" type="connector" idref="#_x0000_s1089"/>
        <o:r id="V:Rule56" type="connector" idref="#_x0000_s1092"/>
        <o:r id="V:Rule57" type="connector" idref="#_x0000_s1095"/>
        <o:r id="V:Rule58" type="connector" idref="#_x0000_s1098"/>
        <o:r id="V:Rule59" type="connector" idref="#_x0000_s1096"/>
        <o:r id="V:Rule60" type="connector" idref="#_x0000_s1099"/>
        <o:r id="V:Rule61" type="connector" idref="#_x0000_s1100"/>
        <o:r id="V:Rule62" type="connector" idref="#_x0000_s1097"/>
        <o:r id="V:Rule63" type="connector" idref="#_x0000_s1101"/>
        <o:r id="V:Rule64" type="connector" idref="#_x0000_s1104"/>
        <o:r id="V:Rule65" type="connector" idref="#_x0000_s1106"/>
        <o:r id="V:Rule66" type="connector" idref="#_x0000_s1105"/>
        <o:r id="V:Rule67" type="connector" idref="#_x0000_s1108"/>
        <o:r id="V:Rule68" type="connector" idref="#_x0000_s1109"/>
        <o:r id="V:Rule69" type="connector" idref="#_x0000_s1107"/>
        <o:r id="V:Rule70" type="connector" idref="#_x0000_s1110"/>
        <o:r id="V:Rule71" type="connector" idref="#_x0000_s1116"/>
        <o:r id="V:Rule72" type="connector" idref="#_x0000_s1114"/>
        <o:r id="V:Rule73" type="connector" idref="#_x0000_s1117"/>
        <o:r id="V:Rule74" type="connector" idref="#_x0000_s1118"/>
        <o:r id="V:Rule75" type="connector" idref="#_x0000_s1113"/>
        <o:r id="V:Rule76" type="connector" idref="#_x0000_s1115"/>
        <o:r id="V:Rule77" type="connector" idref="#_x0000_s1119"/>
        <o:r id="V:Rule78" type="connector" idref="#_x0000_s1122"/>
        <o:r id="V:Rule79" type="connector" idref="#_x0000_s1124"/>
        <o:r id="V:Rule80" type="connector" idref="#_x0000_s1123"/>
        <o:r id="V:Rule81" type="connector" idref="#_x0000_s1126"/>
        <o:r id="V:Rule82" type="connector" idref="#_x0000_s1127"/>
        <o:r id="V:Rule83" type="connector" idref="#_x0000_s1125"/>
        <o:r id="V:Rule84" type="connector" idref="#_x0000_s1128"/>
        <o:r id="V:Rule85" type="connector" idref="#_x0000_s1131"/>
        <o:r id="V:Rule86" type="connector" idref="#_x0000_s1134"/>
        <o:r id="V:Rule87" type="connector" idref="#_x0000_s1135"/>
        <o:r id="V:Rule88" type="connector" idref="#_x0000_s1136"/>
        <o:r id="V:Rule89" type="connector" idref="#_x0000_s1133"/>
        <o:r id="V:Rule90" type="connector" idref="#_x0000_s1132"/>
        <o:r id="V:Rule91" type="connector" idref="#_x0000_s1137"/>
        <o:r id="V:Rule92" type="connector" idref="#_x0000_s1141"/>
        <o:r id="V:Rule93" type="connector" idref="#_x0000_s1139"/>
        <o:r id="V:Rule94" type="connector" idref="#_x0000_s1142"/>
        <o:r id="V:Rule95" type="connector" idref="#_x0000_s1144"/>
        <o:r id="V:Rule96" type="connector" idref="#_x0000_s1145"/>
        <o:r id="V:Rule97" type="connector" idref="#_x0000_s1143"/>
        <o:r id="V:Rule98" type="connector" idref="#_x0000_s1146"/>
        <o:r id="V:Rule99" type="connector" idref="#_x0000_s1152"/>
        <o:r id="V:Rule100" type="connector" idref="#_x0000_s1153"/>
        <o:r id="V:Rule101" type="connector" idref="#_x0000_s1150"/>
        <o:r id="V:Rule102" type="connector" idref="#_x0000_s1155"/>
        <o:r id="V:Rule103" type="connector" idref="#_x0000_s1148"/>
        <o:r id="V:Rule104" type="connector" idref="#_x0000_s1151"/>
        <o:r id="V:Rule105" type="connector" idref="#_x0000_s1154"/>
        <o:r id="V:Rule106" type="connector" idref="#_x0000_s1159"/>
        <o:r id="V:Rule107" type="connector" idref="#_x0000_s1157"/>
        <o:r id="V:Rule108" type="connector" idref="#_x0000_s1161"/>
        <o:r id="V:Rule109" type="connector" idref="#_x0000_s1160"/>
        <o:r id="V:Rule110" type="connector" idref="#_x0000_s1163"/>
        <o:r id="V:Rule111" type="connector" idref="#_x0000_s1164"/>
        <o:r id="V:Rule112" type="connector" idref="#_x0000_s1162"/>
        <o:r id="V:Rule113" type="connector" idref="#_x0000_s1166"/>
        <o:r id="V:Rule114" type="connector" idref="#_x0000_s1170"/>
        <o:r id="V:Rule115" type="connector" idref="#_x0000_s1171"/>
        <o:r id="V:Rule116" type="connector" idref="#_x0000_s1172"/>
        <o:r id="V:Rule117" type="connector" idref="#_x0000_s1169"/>
        <o:r id="V:Rule118" type="connector" idref="#_x0000_s1168"/>
        <o:r id="V:Rule119" type="connector" idref="#_x0000_s1173"/>
        <o:r id="V:Rule120" type="connector" idref="#_x0000_s1182"/>
        <o:r id="V:Rule121" type="connector" idref="#_x0000_s1181"/>
        <o:r id="V:Rule122" type="connector" idref="#_x0000_s1175"/>
        <o:r id="V:Rule123" type="connector" idref="#_x0000_s1177"/>
        <o:r id="V:Rule124" type="connector" idref="#_x0000_s1179"/>
        <o:r id="V:Rule125" type="connector" idref="#_x0000_s1178"/>
        <o:r id="V:Rule126" type="connector" idref="#_x0000_s1180"/>
        <o:r id="V:Rule127" type="connector" idref="#_x0000_s1189"/>
        <o:r id="V:Rule128" type="connector" idref="#_x0000_s1190"/>
        <o:r id="V:Rule129" type="connector" idref="#_x0000_s1186"/>
        <o:r id="V:Rule130" type="connector" idref="#_x0000_s1187"/>
        <o:r id="V:Rule131" type="connector" idref="#_x0000_s1184"/>
        <o:r id="V:Rule132" type="connector" idref="#_x0000_s1188"/>
        <o:r id="V:Rule133" type="connector" idref="#_x0000_s1191"/>
        <o:r id="V:Rule134" type="connector" idref="#_x0000_s1200"/>
        <o:r id="V:Rule135" type="connector" idref="#_x0000_s1199"/>
        <o:r id="V:Rule136" type="connector" idref="#_x0000_s1193"/>
        <o:r id="V:Rule137" type="connector" idref="#_x0000_s1195"/>
        <o:r id="V:Rule138" type="connector" idref="#_x0000_s1197"/>
        <o:r id="V:Rule139" type="connector" idref="#_x0000_s1196"/>
        <o:r id="V:Rule140" type="connector" idref="#_x0000_s1198"/>
        <o:r id="V:Rule141" type="connector" idref="#_x0000_s1206"/>
        <o:r id="V:Rule142" type="connector" idref="#_x0000_s1208"/>
        <o:r id="V:Rule143" type="connector" idref="#_x0000_s1205"/>
        <o:r id="V:Rule144" type="connector" idref="#_x0000_s1202"/>
        <o:r id="V:Rule145" type="connector" idref="#_x0000_s1204"/>
        <o:r id="V:Rule146" type="connector" idref="#_x0000_s1207"/>
        <o:r id="V:Rule147" type="connector" idref="#_x0000_s12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A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90A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90AC9"/>
  </w:style>
  <w:style w:type="paragraph" w:styleId="Sidefod">
    <w:name w:val="footer"/>
    <w:basedOn w:val="Normal"/>
    <w:link w:val="SidefodTegn"/>
    <w:uiPriority w:val="99"/>
    <w:unhideWhenUsed/>
    <w:rsid w:val="00D90A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90AC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9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90AC9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D90AC9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055F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anEriksen.dk" TargetMode="External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l\AppData\Roaming\Microsoft\Skabeloner\Opgave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Opgave</Template>
  <TotalTime>1</TotalTime>
  <Pages>40</Pages>
  <Words>794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eriksen</dc:creator>
  <cp:lastModifiedBy>Joan Eriksen</cp:lastModifiedBy>
  <cp:revision>2</cp:revision>
  <dcterms:created xsi:type="dcterms:W3CDTF">2022-11-22T13:59:00Z</dcterms:created>
  <dcterms:modified xsi:type="dcterms:W3CDTF">2022-11-22T13:59:00Z</dcterms:modified>
</cp:coreProperties>
</file>